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EA3BFE" w14:textId="77777777" w:rsidR="003B7A8F" w:rsidRDefault="007D584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B6FB13" wp14:editId="384EDF98">
                <wp:simplePos x="0" y="0"/>
                <wp:positionH relativeFrom="column">
                  <wp:posOffset>-788035</wp:posOffset>
                </wp:positionH>
                <wp:positionV relativeFrom="paragraph">
                  <wp:posOffset>314960</wp:posOffset>
                </wp:positionV>
                <wp:extent cx="7219950" cy="7882255"/>
                <wp:effectExtent l="0" t="0" r="6350" b="4445"/>
                <wp:wrapNone/>
                <wp:docPr id="13057466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788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CC9581" w14:textId="77777777" w:rsidR="005935BC" w:rsidRPr="003A5B55" w:rsidRDefault="005935BC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</w:p>
                          <w:p w14:paraId="3F2FFA3A" w14:textId="4EBCC4EA" w:rsidR="00130811" w:rsidRPr="005935BC" w:rsidRDefault="00130811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</w:rPr>
                            </w:pPr>
                            <w:r w:rsidRPr="005935BC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</w:rPr>
                              <w:t>THEATER</w:t>
                            </w:r>
                            <w:r w:rsidR="00925E25" w:rsidRPr="005935BC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</w:rPr>
                              <w:t>________________________________________________________________</w:t>
                            </w:r>
                            <w:r w:rsidR="005935BC">
                              <w:rPr>
                                <w:rFonts w:ascii="Tahoma" w:hAnsi="Tahoma" w:cs="Tahoma"/>
                                <w:b/>
                                <w:bCs/>
                                <w:u w:val="single"/>
                              </w:rPr>
                              <w:t xml:space="preserve">_ </w:t>
                            </w:r>
                          </w:p>
                          <w:p w14:paraId="0E8598A6" w14:textId="77777777" w:rsidR="003A5B55" w:rsidRPr="003A5B55" w:rsidRDefault="003A5B55" w:rsidP="00130811">
                            <w:pPr>
                              <w:rPr>
                                <w:rFonts w:ascii="Tahoma" w:hAnsi="Tahoma" w:cs="Tahoma"/>
                                <w:i/>
                                <w:iCs/>
                                <w:sz w:val="4"/>
                                <w:szCs w:val="4"/>
                              </w:rPr>
                            </w:pPr>
                          </w:p>
                          <w:p w14:paraId="140ED2C3" w14:textId="653071AB" w:rsidR="004B18B8" w:rsidRPr="00E1193D" w:rsidRDefault="004B18B8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The Drowsy Chaperone</w:t>
                            </w:r>
                            <w:r w:rsidR="000D5CE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="0000683B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Janet Van De Graaff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Wildwood School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2E9F5245" w14:textId="5488D995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Spring Awakening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Wendla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Wildwood School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 xml:space="preserve"> </w:t>
                            </w:r>
                          </w:p>
                          <w:p w14:paraId="78A82215" w14:textId="77777777" w:rsidR="003A5B55" w:rsidRDefault="00130811" w:rsidP="003A5B55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Rent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Maureen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Cats Theatre</w:t>
                            </w:r>
                            <w:r w:rsidR="003A5B55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Advanced High School Production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: Los Angeles</w:t>
                            </w:r>
                          </w:p>
                          <w:p w14:paraId="4C54C857" w14:textId="123E3C9E" w:rsidR="00130811" w:rsidRPr="003A5B55" w:rsidRDefault="00130811" w:rsidP="003A5B55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Hadestown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Persephone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Adderley Advanced Conservatory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: Santa Barbara</w:t>
                            </w:r>
                          </w:p>
                          <w:p w14:paraId="6B96975B" w14:textId="797DBD08" w:rsidR="00130811" w:rsidRPr="00130811" w:rsidRDefault="00130811" w:rsidP="00130811">
                            <w:pPr>
                              <w:jc w:val="both"/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Mamma Mia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Donna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Wildwood School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0B397187" w14:textId="1ADF587E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Chicago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Velma Kelly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Adderley Advanced Conservatory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Los Angeles</w:t>
                            </w:r>
                          </w:p>
                          <w:p w14:paraId="35C4F813" w14:textId="301BF66D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Chicago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June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Adderley Advanced Conservatory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Santa Barbara</w:t>
                            </w:r>
                          </w:p>
                          <w:p w14:paraId="606DB4F0" w14:textId="3BC9838C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Urinetown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Hope Cladwell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Wildwood School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6BC33254" w14:textId="3CC8646E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You Can’t Take It With You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Alice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Wildwood School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3A6EA3DF" w14:textId="6EC1B03E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Matilda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Matilda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Wildwood School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41917675" w14:textId="17932406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Twelfth Night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Feste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Wildwood School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047A352F" w14:textId="469F32D8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Evita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Ensemble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Stagedoor Manor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New York</w:t>
                            </w:r>
                          </w:p>
                          <w:p w14:paraId="5C5673D4" w14:textId="77777777" w:rsidR="00251A00" w:rsidRPr="003A5B55" w:rsidRDefault="00251A00" w:rsidP="00130811">
                            <w:pPr>
                              <w:rPr>
                                <w:rFonts w:ascii="Tahoma" w:hAnsi="Tahoma" w:cs="Tahoma"/>
                                <w:i/>
                                <w:iCs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25FE6843" w14:textId="59F58338" w:rsidR="00130811" w:rsidRPr="007D5842" w:rsidRDefault="00130811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TRAINING</w:t>
                            </w:r>
                            <w:r w:rsid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___________________________________________________________________</w:t>
                            </w:r>
                          </w:p>
                          <w:p w14:paraId="63F779A2" w14:textId="77777777" w:rsidR="003A5B55" w:rsidRPr="003A5B55" w:rsidRDefault="003A5B55" w:rsidP="00130811">
                            <w:pPr>
                              <w:rPr>
                                <w:rFonts w:ascii="Tahoma" w:hAnsi="Tahoma" w:cs="Tahoma"/>
                                <w:sz w:val="4"/>
                                <w:szCs w:val="4"/>
                              </w:rPr>
                            </w:pPr>
                          </w:p>
                          <w:p w14:paraId="2BF28F1C" w14:textId="0B840D1B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University of Michigan MPulse Summer Institutes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MPulse Musical Theat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re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Workshop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2026</w:t>
                            </w:r>
                          </w:p>
                          <w:p w14:paraId="1368E490" w14:textId="169AAA3A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SUTE: Summer University Theater Experience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Musical Theat</w:t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re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Track - Seniors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2026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3A15356A" w14:textId="093B63CA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Carnegie Mellon MT Pre-College Summer Program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Pre-College Music Theater Program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2025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      </w:t>
                            </w:r>
                          </w:p>
                          <w:p w14:paraId="5AAEF9D3" w14:textId="07468460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Boston Conservatory At Berklee Summer Program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Musical Theater Acting Intensive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2024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</w:p>
                          <w:p w14:paraId="05B2F716" w14:textId="05511953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Open Jar Institute New York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Broadway Intensive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2024</w:t>
                            </w:r>
                          </w:p>
                          <w:p w14:paraId="3DBDBBE4" w14:textId="50FABB0C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Ruskin School Of Acting – Amy Ruskin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Meisner Technique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E1193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2023-2024</w:t>
                            </w:r>
                          </w:p>
                          <w:p w14:paraId="2F3CF3B7" w14:textId="77777777" w:rsidR="00251A00" w:rsidRPr="003A5B55" w:rsidRDefault="00251A00" w:rsidP="00130811">
                            <w:pP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09386905" w14:textId="2DD19855" w:rsidR="00130811" w:rsidRPr="00925E25" w:rsidRDefault="00130811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DANCE</w:t>
                            </w:r>
                            <w:r w:rsidR="00925E25"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______________________________________________________________________</w:t>
                            </w:r>
                          </w:p>
                          <w:p w14:paraId="09A229A4" w14:textId="77777777" w:rsidR="003A5B55" w:rsidRPr="003A5B55" w:rsidRDefault="003A5B55" w:rsidP="00130811">
                            <w:pPr>
                              <w:rPr>
                                <w:rFonts w:ascii="Tahoma" w:hAnsi="Tahoma" w:cs="Tahoma"/>
                                <w:sz w:val="4"/>
                                <w:szCs w:val="4"/>
                              </w:rPr>
                            </w:pPr>
                          </w:p>
                          <w:p w14:paraId="542193CC" w14:textId="7CD4C54E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Natalie Iscovich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Theater Jazz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 xml:space="preserve">The Artist Collective LA 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and Private</w:t>
                            </w:r>
                            <w:r w:rsidR="00251A00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2023-Present</w:t>
                            </w:r>
                          </w:p>
                          <w:p w14:paraId="7018AD51" w14:textId="29914810" w:rsid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Sabrina Harper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Fosse Technique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/Jazz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 xml:space="preserve">Momentum Dance SB / LA Dancefit </w:t>
                            </w:r>
                            <w:r w:rsidR="00251A00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2023-2025</w:t>
                            </w:r>
                          </w:p>
                          <w:p w14:paraId="5B79F53F" w14:textId="4F43BFE4" w:rsidR="00251A00" w:rsidRPr="00130811" w:rsidRDefault="00251A00" w:rsidP="00251A00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Rocker Verastique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Ballet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Carnegie Mellon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Summer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2025</w:t>
                            </w:r>
                          </w:p>
                          <w:p w14:paraId="67D7C3A8" w14:textId="228827A6" w:rsidR="00251A00" w:rsidRPr="00130811" w:rsidRDefault="00251A00" w:rsidP="00251A00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Danny Herman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Tap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Carnegie Mello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n Summer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2025</w:t>
                            </w:r>
                          </w:p>
                          <w:p w14:paraId="670218F6" w14:textId="3AF0F0D5" w:rsidR="00251A00" w:rsidRPr="003A5B55" w:rsidRDefault="00251A00" w:rsidP="00130811">
                            <w:pP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38F4AE40" w14:textId="0CAC36CC" w:rsidR="00130811" w:rsidRPr="00925E25" w:rsidRDefault="00130811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VOCAL TRAINING</w:t>
                            </w:r>
                            <w:r w:rsid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_____________________________________________________________</w:t>
                            </w:r>
                          </w:p>
                          <w:p w14:paraId="079A12B6" w14:textId="77777777" w:rsidR="003A5B55" w:rsidRPr="003A5B55" w:rsidRDefault="003A5B55" w:rsidP="00130811">
                            <w:pPr>
                              <w:rPr>
                                <w:rFonts w:ascii="Tahoma" w:hAnsi="Tahoma" w:cs="Tahoma"/>
                                <w:sz w:val="4"/>
                                <w:szCs w:val="4"/>
                              </w:rPr>
                            </w:pPr>
                          </w:p>
                          <w:p w14:paraId="1DCD92F0" w14:textId="0CF0A942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Bob Garrett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 xml:space="preserve">Vocal Coach 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2022-Present</w:t>
                            </w:r>
                          </w:p>
                          <w:p w14:paraId="728AC8D1" w14:textId="598D8AF8" w:rsid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Natalie Weiss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Private Voice Lessons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</w:t>
                            </w:r>
                            <w:r w:rsidR="00AD28D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6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-Present</w:t>
                            </w:r>
                          </w:p>
                          <w:p w14:paraId="2CB3884C" w14:textId="324CA529" w:rsidR="00251A00" w:rsidRDefault="00251A00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Gary Kline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925E25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Masterclass and 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Individual Instruction</w:t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733D9D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2025 and 2026</w:t>
                            </w:r>
                          </w:p>
                          <w:p w14:paraId="10BB8A16" w14:textId="7176B6F8" w:rsidR="00251A00" w:rsidRDefault="00733D9D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Cynthia Kortman Westphal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925E25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Masterclass: </w:t>
                            </w:r>
                            <w:r w:rsidR="00E16198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Professional School for the Ar</w:t>
                            </w:r>
                            <w:r w:rsidR="00925E25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ts</w:t>
                            </w:r>
                            <w:r w:rsidR="00786728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Los Angeles</w:t>
                            </w:r>
                            <w:r w:rsidR="00925E25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2025</w:t>
                            </w:r>
                          </w:p>
                          <w:p w14:paraId="6192E01B" w14:textId="77777777" w:rsidR="00251A00" w:rsidRPr="003A5B55" w:rsidRDefault="00251A00" w:rsidP="00130811">
                            <w:pP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4758B956" w14:textId="77777777" w:rsidR="00130811" w:rsidRPr="00D30C75" w:rsidRDefault="00130811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31CAEBA3" w14:textId="6639EBA8" w:rsidR="00130811" w:rsidRPr="00925E25" w:rsidRDefault="00130811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ARTS RELATED COMMUNITY INVOLVEMENT</w:t>
                            </w:r>
                            <w:r w:rsidR="00925E25"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________________________________________</w:t>
                            </w:r>
                          </w:p>
                          <w:p w14:paraId="0B5A417C" w14:textId="77777777" w:rsidR="003A5B55" w:rsidRPr="003A5B55" w:rsidRDefault="003A5B55" w:rsidP="00130811">
                            <w:pPr>
                              <w:rPr>
                                <w:rFonts w:ascii="Tahoma" w:hAnsi="Tahoma" w:cs="Tahoma"/>
                                <w:sz w:val="4"/>
                                <w:szCs w:val="4"/>
                              </w:rPr>
                            </w:pPr>
                          </w:p>
                          <w:p w14:paraId="50BEAC6C" w14:textId="3CCC7967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Ivy Park Assisted Living &amp; Memory Care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 xml:space="preserve">Singing Entertainment Volunteer </w:t>
                            </w:r>
                          </w:p>
                          <w:p w14:paraId="3DE98DC4" w14:textId="77777777" w:rsidR="00130811" w:rsidRPr="00130811" w:rsidRDefault="00130811" w:rsidP="00130811">
                            <w:pP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Pacific Resident Theater of Venice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Internship At Non-Profit Theater Company</w:t>
                            </w:r>
                          </w:p>
                          <w:p w14:paraId="43F06C93" w14:textId="278BA019" w:rsidR="00130811" w:rsidRPr="00130811" w:rsidRDefault="004B18B8" w:rsidP="00130811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Founder and Instructor, DC Studio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130811"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130811"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Tap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Instructor</w:t>
                            </w:r>
                            <w:r w:rsidR="00130811"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, Vocal 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and Audition Coach: Ages 11-16</w:t>
                            </w:r>
                          </w:p>
                          <w:p w14:paraId="57A7E799" w14:textId="77777777" w:rsidR="004B18B8" w:rsidRDefault="00130811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Wildwood Middle School                                      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Choreographer - 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Pippin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3FF897D7" w14:textId="77777777" w:rsidR="004B18B8" w:rsidRPr="003A5B55" w:rsidRDefault="004B18B8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495287A7" w14:textId="42FA2782" w:rsidR="004B18B8" w:rsidRPr="00925E25" w:rsidRDefault="00130811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COMPETITIONS</w:t>
                            </w:r>
                            <w:r w:rsidR="004B18B8"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/AWARDS</w:t>
                            </w:r>
                            <w:r w:rsidR="00925E25"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______________________________________________________</w:t>
                            </w:r>
                          </w:p>
                          <w:p w14:paraId="7E870521" w14:textId="77777777" w:rsidR="003A5B55" w:rsidRPr="003A5B55" w:rsidRDefault="003A5B55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4"/>
                                <w:szCs w:val="4"/>
                              </w:rPr>
                            </w:pPr>
                          </w:p>
                          <w:p w14:paraId="6E2CAB94" w14:textId="4E466B16" w:rsidR="004B18B8" w:rsidRDefault="00130811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Drama Teachers Assoc. of Southern California (DTASC)</w:t>
                            </w:r>
                          </w:p>
                          <w:p w14:paraId="7C323899" w14:textId="30FA921D" w:rsidR="004B18B8" w:rsidRDefault="00130811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DTASC</w:t>
                            </w:r>
                            <w:r w:rsidR="004B18B8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: 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The Country Wife </w:t>
                            </w:r>
                            <w:r w:rsid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&amp;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130811"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Hadestown 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“Flowers”</w:t>
                            </w:r>
                            <w:r w:rsidR="004B18B8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1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  <w:vertAlign w:val="superscript"/>
                              </w:rPr>
                              <w:t>st</w:t>
                            </w: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Place Winner Solo Monologue </w:t>
                            </w:r>
                            <w:r w:rsidR="004B18B8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  <w:t>2024</w:t>
                            </w:r>
                          </w:p>
                          <w:p w14:paraId="6619C9C1" w14:textId="42C0E740" w:rsidR="004B18B8" w:rsidRDefault="004B18B8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AVPA Pitch Fest</w:t>
                            </w:r>
                            <w:r w:rsid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Short Film,</w:t>
                            </w:r>
                            <w:r w:rsidR="008D2D61" w:rsidRP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Sony Films</w:t>
                            </w:r>
                            <w:r w:rsidR="00EC0A27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: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i/>
                                <w:iCs/>
                                <w:sz w:val="21"/>
                                <w:szCs w:val="21"/>
                              </w:rPr>
                              <w:t>The M Word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Final Honoree </w:t>
                            </w:r>
                            <w:r w:rsidR="00786728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– </w:t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Actress</w:t>
                            </w:r>
                            <w:r w:rsidR="00786728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, Juliet</w:t>
                            </w:r>
                            <w:r w:rsid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 w:rsidR="008D2D6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2026</w:t>
                            </w:r>
                          </w:p>
                          <w:p w14:paraId="5B3F1645" w14:textId="77777777" w:rsidR="004B18B8" w:rsidRPr="003A5B55" w:rsidRDefault="004B18B8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  <w:p w14:paraId="4A3497E1" w14:textId="1D498742" w:rsidR="004B18B8" w:rsidRPr="00925E25" w:rsidRDefault="00130811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SPECIAL SKILLS AND INTERESTS</w:t>
                            </w:r>
                            <w:r w:rsidR="00925E25"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  <w:u w:val="single"/>
                              </w:rPr>
                              <w:t>_________________________________________________</w:t>
                            </w:r>
                            <w:r w:rsidRPr="00925E25">
                              <w:rPr>
                                <w:rFonts w:ascii="Tahoma" w:hAnsi="Tahoma" w:cs="Tahoma"/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FD654E7" w14:textId="7C19E736" w:rsidR="00130811" w:rsidRDefault="00130811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  <w:r w:rsidRPr="00130811"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  <w:t>Singer / Songwriter, Guitar (5 Years), Ukulele, Piano, Multi-Sport Athlete</w:t>
                            </w:r>
                          </w:p>
                          <w:p w14:paraId="32C7D778" w14:textId="77777777" w:rsidR="00AD28DD" w:rsidRDefault="00AD28DD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</w:p>
                          <w:p w14:paraId="5724EB70" w14:textId="77777777" w:rsidR="00AD28DD" w:rsidRDefault="00AD28DD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</w:p>
                          <w:p w14:paraId="61BF17EC" w14:textId="77777777" w:rsidR="00AD28DD" w:rsidRPr="004B18B8" w:rsidRDefault="00AD28DD" w:rsidP="004B18B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ascii="Tahoma" w:hAnsi="Tahoma" w:cs="Tahoma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B6FB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2.05pt;margin-top:24.8pt;width:568.5pt;height:62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" fillcolor="white [3201]" stroked="f" strokeweight=".5pt">
                <v:textbox>
                  <w:txbxContent>
                    <w:p w14:paraId="36CC9581" w14:textId="77777777" w:rsidR="005935BC" w:rsidRPr="003A5B55" w:rsidRDefault="005935BC" w:rsidP="00130811">
                      <w:pPr>
                        <w:rPr>
                          <w:rFonts w:ascii="Tahoma" w:hAnsi="Tahoma" w:cs="Tahoma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</w:p>
                    <w:p w14:paraId="3F2FFA3A" w14:textId="4EBCC4EA" w:rsidR="00130811" w:rsidRPr="005935BC" w:rsidRDefault="00130811" w:rsidP="00130811">
                      <w:pPr>
                        <w:rPr>
                          <w:rFonts w:ascii="Tahoma" w:hAnsi="Tahoma" w:cs="Tahoma"/>
                          <w:b/>
                          <w:bCs/>
                          <w:u w:val="single"/>
                        </w:rPr>
                      </w:pPr>
                      <w:r w:rsidRPr="005935BC">
                        <w:rPr>
                          <w:rFonts w:ascii="Tahoma" w:hAnsi="Tahoma" w:cs="Tahoma"/>
                          <w:b/>
                          <w:bCs/>
                          <w:u w:val="single"/>
                        </w:rPr>
                        <w:t>THEATER</w:t>
                      </w:r>
                      <w:r w:rsidR="00925E25" w:rsidRPr="005935BC">
                        <w:rPr>
                          <w:rFonts w:ascii="Tahoma" w:hAnsi="Tahoma" w:cs="Tahoma"/>
                          <w:b/>
                          <w:bCs/>
                          <w:u w:val="single"/>
                        </w:rPr>
                        <w:t>________________________________________________________________</w:t>
                      </w:r>
                      <w:r w:rsidR="005935BC">
                        <w:rPr>
                          <w:rFonts w:ascii="Tahoma" w:hAnsi="Tahoma" w:cs="Tahoma"/>
                          <w:b/>
                          <w:bCs/>
                          <w:u w:val="single"/>
                        </w:rPr>
                        <w:t xml:space="preserve">_ </w:t>
                      </w:r>
                    </w:p>
                    <w:p w14:paraId="0E8598A6" w14:textId="77777777" w:rsidR="003A5B55" w:rsidRPr="003A5B55" w:rsidRDefault="003A5B55" w:rsidP="00130811">
                      <w:pPr>
                        <w:rPr>
                          <w:rFonts w:ascii="Tahoma" w:hAnsi="Tahoma" w:cs="Tahoma"/>
                          <w:i/>
                          <w:iCs/>
                          <w:sz w:val="4"/>
                          <w:szCs w:val="4"/>
                        </w:rPr>
                      </w:pPr>
                    </w:p>
                    <w:p w14:paraId="140ED2C3" w14:textId="653071AB" w:rsidR="004B18B8" w:rsidRPr="00E1193D" w:rsidRDefault="004B18B8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The Drowsy Chaperone</w:t>
                      </w:r>
                      <w:r w:rsidR="000D5CE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="0000683B">
                        <w:rPr>
                          <w:rFonts w:ascii="Tahoma" w:hAnsi="Tahoma" w:cs="Tahoma"/>
                          <w:sz w:val="21"/>
                          <w:szCs w:val="21"/>
                        </w:rPr>
                        <w:t>Janet Van De Graaff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Wildwood School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2E9F5245" w14:textId="5488D995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Spring Awakening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Wendla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Wildwood School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 xml:space="preserve"> </w:t>
                      </w:r>
                    </w:p>
                    <w:p w14:paraId="78A82215" w14:textId="77777777" w:rsidR="003A5B55" w:rsidRDefault="00130811" w:rsidP="003A5B55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Rent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Maureen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Cats Theatre</w:t>
                      </w:r>
                      <w:r w:rsidR="003A5B55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Advanced High School Production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: Los Angeles</w:t>
                      </w:r>
                    </w:p>
                    <w:p w14:paraId="4C54C857" w14:textId="123E3C9E" w:rsidR="00130811" w:rsidRPr="003A5B55" w:rsidRDefault="00130811" w:rsidP="003A5B55">
                      <w:pPr>
                        <w:rPr>
                          <w:rFonts w:ascii="Tahoma" w:hAnsi="Tahoma" w:cs="Tahoma"/>
                          <w:sz w:val="21"/>
                          <w:szCs w:val="21"/>
                          <w:u w:val="single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Hadestown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Persephone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Adderley Advanced Conservatory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: Santa Barbara</w:t>
                      </w:r>
                    </w:p>
                    <w:p w14:paraId="6B96975B" w14:textId="797DBD08" w:rsidR="00130811" w:rsidRPr="00130811" w:rsidRDefault="00130811" w:rsidP="00130811">
                      <w:pPr>
                        <w:jc w:val="both"/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Mamma Mia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Donna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Wildwood School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0B397187" w14:textId="1ADF587E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Chicago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Velma Kelly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Adderley Advanced Conservatory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: 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Los Angeles</w:t>
                      </w:r>
                    </w:p>
                    <w:p w14:paraId="35C4F813" w14:textId="301BF66D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Chicago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June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Adderley Advanced Conservatory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: 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Santa Barbara</w:t>
                      </w:r>
                    </w:p>
                    <w:p w14:paraId="606DB4F0" w14:textId="3BC9838C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Urinetown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Hope Cladwell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Wildwood School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6BC33254" w14:textId="3CC8646E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You Can’t Take It With You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Alice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Wildwood School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3A6EA3DF" w14:textId="6EC1B03E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Matilda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Matilda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Wildwood School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41917675" w14:textId="17932406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Twelfth Night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Feste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Wildwood School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047A352F" w14:textId="469F32D8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Evita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Ensemble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Stagedoor Manor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: 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New York</w:t>
                      </w:r>
                    </w:p>
                    <w:p w14:paraId="5C5673D4" w14:textId="77777777" w:rsidR="00251A00" w:rsidRPr="003A5B55" w:rsidRDefault="00251A00" w:rsidP="00130811">
                      <w:pPr>
                        <w:rPr>
                          <w:rFonts w:ascii="Tahoma" w:hAnsi="Tahoma" w:cs="Tahoma"/>
                          <w:i/>
                          <w:iCs/>
                          <w:sz w:val="14"/>
                          <w:szCs w:val="14"/>
                          <w:u w:val="single"/>
                        </w:rPr>
                      </w:pPr>
                    </w:p>
                    <w:p w14:paraId="25FE6843" w14:textId="59F58338" w:rsidR="00130811" w:rsidRPr="007D5842" w:rsidRDefault="00130811" w:rsidP="00130811">
                      <w:pPr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TRAINING</w:t>
                      </w:r>
                      <w:r w:rsid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___________________________________________________________________</w:t>
                      </w:r>
                    </w:p>
                    <w:p w14:paraId="63F779A2" w14:textId="77777777" w:rsidR="003A5B55" w:rsidRPr="003A5B55" w:rsidRDefault="003A5B55" w:rsidP="00130811">
                      <w:pPr>
                        <w:rPr>
                          <w:rFonts w:ascii="Tahoma" w:hAnsi="Tahoma" w:cs="Tahoma"/>
                          <w:sz w:val="4"/>
                          <w:szCs w:val="4"/>
                        </w:rPr>
                      </w:pPr>
                    </w:p>
                    <w:p w14:paraId="2BF28F1C" w14:textId="0B840D1B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University of Michigan </w:t>
                      </w:r>
                      <w:proofErr w:type="spellStart"/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MPulse</w:t>
                      </w:r>
                      <w:proofErr w:type="spellEnd"/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Summer Institutes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MPulse Musical Theat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re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Workshop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2026</w:t>
                      </w:r>
                    </w:p>
                    <w:p w14:paraId="1368E490" w14:textId="169AAA3A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SUTE: Summer University Theater Experience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Musical Theat</w:t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re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Track - Seniors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2026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3A15356A" w14:textId="093B63CA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Carnegie Mellon MT Pre-College Summer Program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Pre-College Music Theater Program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2025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      </w:t>
                      </w:r>
                    </w:p>
                    <w:p w14:paraId="5AAEF9D3" w14:textId="07468460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Boston Conservatory At Berklee Summer Program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Musical Theater Acting Intensive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2024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</w:p>
                    <w:p w14:paraId="05B2F716" w14:textId="05511953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Open Jar Institute New York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Broadway Intensive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2024</w:t>
                      </w:r>
                    </w:p>
                    <w:p w14:paraId="3DBDBBE4" w14:textId="50FABB0C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Ruskin School Of Acting – Amy Ruskin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Meisner Technique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E1193D">
                        <w:rPr>
                          <w:rFonts w:ascii="Tahoma" w:hAnsi="Tahoma" w:cs="Tahoma"/>
                          <w:sz w:val="21"/>
                          <w:szCs w:val="21"/>
                        </w:rPr>
                        <w:t>2023-2024</w:t>
                      </w:r>
                    </w:p>
                    <w:p w14:paraId="2F3CF3B7" w14:textId="77777777" w:rsidR="00251A00" w:rsidRPr="003A5B55" w:rsidRDefault="00251A00" w:rsidP="00130811">
                      <w:pPr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09386905" w14:textId="2DD19855" w:rsidR="00130811" w:rsidRPr="00925E25" w:rsidRDefault="00130811" w:rsidP="00130811">
                      <w:pPr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DANCE</w:t>
                      </w:r>
                      <w:r w:rsidR="00925E25"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______________________________________________________________________</w:t>
                      </w:r>
                    </w:p>
                    <w:p w14:paraId="09A229A4" w14:textId="77777777" w:rsidR="003A5B55" w:rsidRPr="003A5B55" w:rsidRDefault="003A5B55" w:rsidP="00130811">
                      <w:pPr>
                        <w:rPr>
                          <w:rFonts w:ascii="Tahoma" w:hAnsi="Tahoma" w:cs="Tahoma"/>
                          <w:sz w:val="4"/>
                          <w:szCs w:val="4"/>
                        </w:rPr>
                      </w:pPr>
                    </w:p>
                    <w:p w14:paraId="542193CC" w14:textId="7CD4C54E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Natalie Iscovich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Theater Jazz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proofErr w:type="gramStart"/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The</w:t>
                      </w:r>
                      <w:proofErr w:type="gramEnd"/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Artist Collective LA 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>and Private</w:t>
                      </w:r>
                      <w:r w:rsidR="00251A00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2023-Present</w:t>
                      </w:r>
                    </w:p>
                    <w:p w14:paraId="7018AD51" w14:textId="29914810" w:rsid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Sabrina Harper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Fosse Technique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>/Jazz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 xml:space="preserve">Momentum Dance SB / LA Dancefit </w:t>
                      </w:r>
                      <w:r w:rsidR="00251A00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2023-2025</w:t>
                      </w:r>
                    </w:p>
                    <w:p w14:paraId="5B79F53F" w14:textId="4F43BFE4" w:rsidR="00251A00" w:rsidRPr="00130811" w:rsidRDefault="00251A00" w:rsidP="00251A00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Rocker Verastique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Ballet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Carnegie Mellon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Summer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2025</w:t>
                      </w:r>
                    </w:p>
                    <w:p w14:paraId="67D7C3A8" w14:textId="228827A6" w:rsidR="00251A00" w:rsidRPr="00130811" w:rsidRDefault="00251A00" w:rsidP="00251A00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Danny Herman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Tap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Carnegie Mello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n Summer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2025</w:t>
                      </w:r>
                    </w:p>
                    <w:p w14:paraId="670218F6" w14:textId="3AF0F0D5" w:rsidR="00251A00" w:rsidRPr="003A5B55" w:rsidRDefault="00251A00" w:rsidP="00130811">
                      <w:pPr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38F4AE40" w14:textId="0CAC36CC" w:rsidR="00130811" w:rsidRPr="00925E25" w:rsidRDefault="00130811" w:rsidP="00130811">
                      <w:pPr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</w:rPr>
                      </w:pPr>
                      <w:r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VOCAL TRAINING</w:t>
                      </w:r>
                      <w:r w:rsid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_____________________________________________________________</w:t>
                      </w:r>
                    </w:p>
                    <w:p w14:paraId="079A12B6" w14:textId="77777777" w:rsidR="003A5B55" w:rsidRPr="003A5B55" w:rsidRDefault="003A5B55" w:rsidP="00130811">
                      <w:pPr>
                        <w:rPr>
                          <w:rFonts w:ascii="Tahoma" w:hAnsi="Tahoma" w:cs="Tahoma"/>
                          <w:sz w:val="4"/>
                          <w:szCs w:val="4"/>
                        </w:rPr>
                      </w:pPr>
                    </w:p>
                    <w:p w14:paraId="1DCD92F0" w14:textId="0CF0A942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Bob Garrett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 xml:space="preserve">Vocal Coach 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2022-Present</w:t>
                      </w:r>
                    </w:p>
                    <w:p w14:paraId="728AC8D1" w14:textId="598D8AF8" w:rsid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Natalie Weiss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Private Voice Lessons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</w:t>
                      </w:r>
                      <w:r w:rsidR="00AD28DD">
                        <w:rPr>
                          <w:rFonts w:ascii="Tahoma" w:hAnsi="Tahoma" w:cs="Tahoma"/>
                          <w:sz w:val="21"/>
                          <w:szCs w:val="21"/>
                        </w:rPr>
                        <w:t>6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>-Present</w:t>
                      </w:r>
                    </w:p>
                    <w:p w14:paraId="2CB3884C" w14:textId="324CA529" w:rsidR="00251A00" w:rsidRDefault="00251A00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Gary Kline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925E25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Masterclass and 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>Individual Instruction</w:t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733D9D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2025 and 2026</w:t>
                      </w:r>
                    </w:p>
                    <w:p w14:paraId="10BB8A16" w14:textId="7176B6F8" w:rsidR="00251A00" w:rsidRDefault="00733D9D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Cynthia Kortman Westphal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925E25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Masterclass: </w:t>
                      </w:r>
                      <w:r w:rsidR="00E16198">
                        <w:rPr>
                          <w:rFonts w:ascii="Tahoma" w:hAnsi="Tahoma" w:cs="Tahoma"/>
                          <w:sz w:val="21"/>
                          <w:szCs w:val="21"/>
                        </w:rPr>
                        <w:t>Professional School for the Ar</w:t>
                      </w:r>
                      <w:r w:rsidR="00925E25">
                        <w:rPr>
                          <w:rFonts w:ascii="Tahoma" w:hAnsi="Tahoma" w:cs="Tahoma"/>
                          <w:sz w:val="21"/>
                          <w:szCs w:val="21"/>
                        </w:rPr>
                        <w:t>ts</w:t>
                      </w:r>
                      <w:r w:rsidR="00786728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Los Angeles</w:t>
                      </w:r>
                      <w:r w:rsidR="00925E25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2025</w:t>
                      </w:r>
                    </w:p>
                    <w:p w14:paraId="6192E01B" w14:textId="77777777" w:rsidR="00251A00" w:rsidRPr="003A5B55" w:rsidRDefault="00251A00" w:rsidP="00130811">
                      <w:pPr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4758B956" w14:textId="77777777" w:rsidR="00130811" w:rsidRPr="00D30C75" w:rsidRDefault="00130811" w:rsidP="00130811">
                      <w:pPr>
                        <w:rPr>
                          <w:rFonts w:ascii="Tahoma" w:hAnsi="Tahoma" w:cs="Tahoma"/>
                          <w:b/>
                          <w:bCs/>
                          <w:sz w:val="4"/>
                          <w:szCs w:val="4"/>
                          <w:u w:val="single"/>
                        </w:rPr>
                      </w:pPr>
                    </w:p>
                    <w:p w14:paraId="31CAEBA3" w14:textId="6639EBA8" w:rsidR="00130811" w:rsidRPr="00925E25" w:rsidRDefault="00130811" w:rsidP="00130811">
                      <w:pPr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</w:pPr>
                      <w:r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ARTS RELATED COMMUNITY INVOLVEMENT</w:t>
                      </w:r>
                      <w:r w:rsidR="00925E25"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________________________________________</w:t>
                      </w:r>
                    </w:p>
                    <w:p w14:paraId="0B5A417C" w14:textId="77777777" w:rsidR="003A5B55" w:rsidRPr="003A5B55" w:rsidRDefault="003A5B55" w:rsidP="00130811">
                      <w:pPr>
                        <w:rPr>
                          <w:rFonts w:ascii="Tahoma" w:hAnsi="Tahoma" w:cs="Tahoma"/>
                          <w:sz w:val="4"/>
                          <w:szCs w:val="4"/>
                        </w:rPr>
                      </w:pPr>
                    </w:p>
                    <w:p w14:paraId="50BEAC6C" w14:textId="3CCC7967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Ivy Park Assisted Living &amp; Memory Care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 xml:space="preserve">Singing Entertainment Volunteer </w:t>
                      </w:r>
                    </w:p>
                    <w:p w14:paraId="3DE98DC4" w14:textId="77777777" w:rsidR="00130811" w:rsidRPr="00130811" w:rsidRDefault="00130811" w:rsidP="00130811">
                      <w:pP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Pacific Resident Theater of Venice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Internship At Non-Profit Theater Company</w:t>
                      </w:r>
                    </w:p>
                    <w:p w14:paraId="43F06C93" w14:textId="278BA019" w:rsidR="00130811" w:rsidRPr="00130811" w:rsidRDefault="004B18B8" w:rsidP="00130811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Founder and Instructor, DC Studio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130811"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130811"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Tap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Instructor</w:t>
                      </w:r>
                      <w:r w:rsidR="00130811"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, Vocal 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and Audition Coach: Ages 11-16</w:t>
                      </w:r>
                    </w:p>
                    <w:p w14:paraId="57A7E799" w14:textId="77777777" w:rsidR="004B18B8" w:rsidRDefault="00130811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Wildwood Middle School                                      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Choreographer - 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Pippin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3FF897D7" w14:textId="77777777" w:rsidR="004B18B8" w:rsidRPr="003A5B55" w:rsidRDefault="004B18B8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495287A7" w14:textId="42FA2782" w:rsidR="004B18B8" w:rsidRPr="00925E25" w:rsidRDefault="00130811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</w:pPr>
                      <w:r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COMPETITIONS</w:t>
                      </w:r>
                      <w:r w:rsidR="004B18B8"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/AWARDS</w:t>
                      </w:r>
                      <w:r w:rsidR="00925E25"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______________________________________________________</w:t>
                      </w:r>
                    </w:p>
                    <w:p w14:paraId="7E870521" w14:textId="77777777" w:rsidR="003A5B55" w:rsidRPr="003A5B55" w:rsidRDefault="003A5B55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4"/>
                          <w:szCs w:val="4"/>
                        </w:rPr>
                      </w:pPr>
                    </w:p>
                    <w:p w14:paraId="6E2CAB94" w14:textId="4E466B16" w:rsidR="004B18B8" w:rsidRDefault="00130811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Drama Teachers Assoc. of Southern California (DTASC)</w:t>
                      </w:r>
                    </w:p>
                    <w:p w14:paraId="7C323899" w14:textId="30FA921D" w:rsidR="004B18B8" w:rsidRDefault="00130811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DTASC</w:t>
                      </w:r>
                      <w:r w:rsidR="004B18B8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: 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 xml:space="preserve">The Country Wife </w:t>
                      </w:r>
                      <w:r w:rsid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>&amp;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</w:t>
                      </w:r>
                      <w:r w:rsidRPr="00130811"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 xml:space="preserve">Hadestown 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“Flowers”</w:t>
                      </w:r>
                      <w:r w:rsidR="004B18B8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1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  <w:vertAlign w:val="superscript"/>
                        </w:rPr>
                        <w:t>st</w:t>
                      </w: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Place Winner Solo Monologue </w:t>
                      </w:r>
                      <w:r w:rsidR="004B18B8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  <w:t>2024</w:t>
                      </w:r>
                    </w:p>
                    <w:p w14:paraId="6619C9C1" w14:textId="42C0E740" w:rsidR="004B18B8" w:rsidRDefault="004B18B8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AVPA Pitch Fest</w:t>
                      </w:r>
                      <w:r w:rsid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Short Film,</w:t>
                      </w:r>
                      <w:r w:rsidR="008D2D61" w:rsidRP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</w:t>
                      </w:r>
                      <w:r w:rsid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>Sony Films</w:t>
                      </w:r>
                      <w:r w:rsidR="00EC0A27">
                        <w:rPr>
                          <w:rFonts w:ascii="Tahoma" w:hAnsi="Tahoma" w:cs="Tahoma"/>
                          <w:sz w:val="21"/>
                          <w:szCs w:val="21"/>
                        </w:rPr>
                        <w:t>: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i/>
                          <w:iCs/>
                          <w:sz w:val="21"/>
                          <w:szCs w:val="21"/>
                        </w:rPr>
                        <w:t>The M Word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Final Honoree </w:t>
                      </w:r>
                      <w:r w:rsidR="00786728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– </w:t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Actress</w:t>
                      </w:r>
                      <w:r w:rsidR="00786728">
                        <w:rPr>
                          <w:rFonts w:ascii="Tahoma" w:hAnsi="Tahoma" w:cs="Tahoma"/>
                          <w:sz w:val="21"/>
                          <w:szCs w:val="21"/>
                        </w:rPr>
                        <w:t>, Juliet</w:t>
                      </w:r>
                      <w:r w:rsid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 xml:space="preserve"> </w:t>
                      </w:r>
                      <w:r w:rsid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 w:rsidR="008D2D61">
                        <w:rPr>
                          <w:rFonts w:ascii="Tahoma" w:hAnsi="Tahoma" w:cs="Tahoma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1"/>
                          <w:szCs w:val="21"/>
                        </w:rPr>
                        <w:t>2026</w:t>
                      </w:r>
                    </w:p>
                    <w:p w14:paraId="5B3F1645" w14:textId="77777777" w:rsidR="004B18B8" w:rsidRPr="003A5B55" w:rsidRDefault="004B18B8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</w:p>
                    <w:p w14:paraId="4A3497E1" w14:textId="1D498742" w:rsidR="004B18B8" w:rsidRPr="00925E25" w:rsidRDefault="00130811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b/>
                          <w:bCs/>
                          <w:sz w:val="21"/>
                          <w:szCs w:val="21"/>
                        </w:rPr>
                      </w:pPr>
                      <w:r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SPECIAL SKILLS AND INTERESTS</w:t>
                      </w:r>
                      <w:r w:rsidR="00925E25"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  <w:u w:val="single"/>
                        </w:rPr>
                        <w:t>_________________________________________________</w:t>
                      </w:r>
                      <w:r w:rsidRPr="00925E25">
                        <w:rPr>
                          <w:rFonts w:ascii="Tahoma" w:hAnsi="Tahoma" w:cs="Tahoma"/>
                          <w:b/>
                          <w:bCs/>
                          <w:sz w:val="23"/>
                          <w:szCs w:val="23"/>
                        </w:rPr>
                        <w:t xml:space="preserve"> </w:t>
                      </w:r>
                    </w:p>
                    <w:p w14:paraId="4FD654E7" w14:textId="7C19E736" w:rsidR="00130811" w:rsidRDefault="00130811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  <w:r w:rsidRPr="00130811">
                        <w:rPr>
                          <w:rFonts w:ascii="Tahoma" w:hAnsi="Tahoma" w:cs="Tahoma"/>
                          <w:sz w:val="21"/>
                          <w:szCs w:val="21"/>
                        </w:rPr>
                        <w:t>Singer / Songwriter, Guitar (5 Years), Ukulele, Piano, Multi-Sport Athlete</w:t>
                      </w:r>
                    </w:p>
                    <w:p w14:paraId="32C7D778" w14:textId="77777777" w:rsidR="00AD28DD" w:rsidRDefault="00AD28DD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</w:p>
                    <w:p w14:paraId="5724EB70" w14:textId="77777777" w:rsidR="00AD28DD" w:rsidRDefault="00AD28DD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</w:p>
                    <w:p w14:paraId="61BF17EC" w14:textId="77777777" w:rsidR="00AD28DD" w:rsidRPr="004B18B8" w:rsidRDefault="00AD28DD" w:rsidP="004B18B8">
                      <w:pPr>
                        <w:pBdr>
                          <w:bottom w:val="single" w:sz="12" w:space="1" w:color="auto"/>
                        </w:pBdr>
                        <w:rPr>
                          <w:rFonts w:ascii="Tahoma" w:hAnsi="Tahoma" w:cs="Tahom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  <w:sz w:val="23"/>
          <w:szCs w:val="23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895487" wp14:editId="3A2CC67D">
                <wp:simplePos x="0" y="0"/>
                <wp:positionH relativeFrom="column">
                  <wp:posOffset>-693683</wp:posOffset>
                </wp:positionH>
                <wp:positionV relativeFrom="paragraph">
                  <wp:posOffset>-798786</wp:posOffset>
                </wp:positionV>
                <wp:extent cx="1102973" cy="1313202"/>
                <wp:effectExtent l="0" t="0" r="2540" b="0"/>
                <wp:wrapNone/>
                <wp:docPr id="212222981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2973" cy="13132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CE47B" w14:textId="47051FA0" w:rsidR="007D5842" w:rsidRDefault="004B18B8">
                            <w:r w:rsidRPr="004B18B8">
                              <w:rPr>
                                <w:noProof/>
                              </w:rPr>
                              <w:drawing>
                                <wp:inline distT="0" distB="0" distL="0" distR="0" wp14:anchorId="1059A230" wp14:editId="59AFC428">
                                  <wp:extent cx="867410" cy="1215390"/>
                                  <wp:effectExtent l="0" t="0" r="0" b="3810"/>
                                  <wp:docPr id="18227498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2749862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7410" cy="1215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B18B8">
                              <w:rPr>
                                <w:noProof/>
                              </w:rPr>
                              <w:t xml:space="preserve"> </w:t>
                            </w:r>
                            <w:r w:rsidR="007D5842">
                              <w:rPr>
                                <w:noProof/>
                              </w:rPr>
                              <w:drawing>
                                <wp:inline distT="0" distB="0" distL="0" distR="0" wp14:anchorId="33B5580F" wp14:editId="416D87FE">
                                  <wp:extent cx="1008993" cy="1314113"/>
                                  <wp:effectExtent l="0" t="0" r="0" b="0"/>
                                  <wp:docPr id="1127832545" name="Picture 9" descr="A person with long hair and her hand on her chi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7832545" name="Picture 9" descr="A person with long hair and her hand on her chi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050" cy="13389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895487" id="Text Box 6" o:spid="_x0000_s1027" type="#_x0000_t202" style="position:absolute;margin-left:-54.6pt;margin-top:-62.9pt;width:86.85pt;height:10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" fillcolor="white [3201]" stroked="f" strokeweight=".5pt">
                <v:textbox>
                  <w:txbxContent>
                    <w:p w14:paraId="1CDCE47B" w14:textId="47051FA0" w:rsidR="007D5842" w:rsidRDefault="004B18B8">
                      <w:r w:rsidRPr="004B18B8">
                        <w:rPr>
                          <w:noProof/>
                        </w:rPr>
                        <w:drawing>
                          <wp:inline distT="0" distB="0" distL="0" distR="0" wp14:anchorId="1059A230" wp14:editId="59AFC428">
                            <wp:extent cx="867410" cy="1215390"/>
                            <wp:effectExtent l="0" t="0" r="0" b="3810"/>
                            <wp:docPr id="182274986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2749862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7410" cy="1215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B18B8">
                        <w:rPr>
                          <w:noProof/>
                        </w:rPr>
                        <w:t xml:space="preserve"> </w:t>
                      </w:r>
                      <w:r w:rsidR="007D5842">
                        <w:rPr>
                          <w:noProof/>
                        </w:rPr>
                        <w:drawing>
                          <wp:inline distT="0" distB="0" distL="0" distR="0" wp14:anchorId="33B5580F" wp14:editId="416D87FE">
                            <wp:extent cx="1008993" cy="1314113"/>
                            <wp:effectExtent l="0" t="0" r="0" b="0"/>
                            <wp:docPr id="1127832545" name="Picture 9" descr="A person with long hair and her hand on her chi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7832545" name="Picture 9" descr="A person with long hair and her hand on her chin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8050" cy="13389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890FB" wp14:editId="5448BB0E">
                <wp:simplePos x="0" y="0"/>
                <wp:positionH relativeFrom="column">
                  <wp:posOffset>-882869</wp:posOffset>
                </wp:positionH>
                <wp:positionV relativeFrom="paragraph">
                  <wp:posOffset>-893379</wp:posOffset>
                </wp:positionV>
                <wp:extent cx="7314565" cy="9091295"/>
                <wp:effectExtent l="0" t="0" r="635" b="1905"/>
                <wp:wrapNone/>
                <wp:docPr id="8630124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4565" cy="9091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4BB37" w14:textId="77777777" w:rsidR="007D5842" w:rsidRPr="007D5842" w:rsidRDefault="007D5842" w:rsidP="00130811">
                            <w:pPr>
                              <w:ind w:left="216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</w:p>
                          <w:p w14:paraId="636F2AA2" w14:textId="6DDA5C60" w:rsidR="00130811" w:rsidRDefault="004B18B8" w:rsidP="004B18B8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ab/>
                              <w:t xml:space="preserve">         </w:t>
                            </w:r>
                            <w:r w:rsidR="00130811" w:rsidRPr="00BA64CA">
                              <w:rPr>
                                <w:rFonts w:ascii="Tahoma" w:hAnsi="Tahoma" w:cs="Tahoma"/>
                                <w:b/>
                                <w:bCs/>
                                <w:sz w:val="36"/>
                                <w:szCs w:val="36"/>
                              </w:rPr>
                              <w:t>DEIA CLARA CAMPODONICO</w:t>
                            </w:r>
                          </w:p>
                          <w:p w14:paraId="3AC37A38" w14:textId="77777777" w:rsidR="007D5842" w:rsidRPr="007D5842" w:rsidRDefault="007D5842" w:rsidP="00130811">
                            <w:pPr>
                              <w:ind w:left="216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834895C" w14:textId="77777777" w:rsidR="00130811" w:rsidRPr="009D7855" w:rsidRDefault="00130811" w:rsidP="00130811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12869885" w14:textId="6DABE15D" w:rsidR="00130811" w:rsidRDefault="004B18B8" w:rsidP="004B18B8">
                            <w:pPr>
                              <w:spacing w:line="360" w:lineRule="auto"/>
                              <w:ind w:left="1440" w:firstLine="720"/>
                              <w:rPr>
                                <w:rStyle w:val="Hyperlink"/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  <w:u w:val="non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Pr="004B18B8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de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iaccxo@gmail.com</w:t>
                            </w:r>
                            <w:r w:rsidR="00130811" w:rsidRPr="009D7855">
                              <w:rPr>
                                <w:rStyle w:val="Hyperlink"/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  <w:u w:val="none"/>
                              </w:rPr>
                              <w:t xml:space="preserve">   </w:t>
                            </w:r>
                            <w:r>
                              <w:rPr>
                                <w:rStyle w:val="Hyperlink"/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  <w:u w:val="none"/>
                              </w:rPr>
                              <w:tab/>
                            </w:r>
                            <w:r w:rsidR="00130811" w:rsidRPr="009D7855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310/849-0599   </w:t>
                            </w:r>
                            <w:r w:rsidR="00F10CB6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="00130811" w:rsidRPr="00416C2F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9" w:history="1">
                              <w:r w:rsidRPr="00416C2F">
                                <w:rPr>
                                  <w:rStyle w:val="Hyperlink"/>
                                  <w:rFonts w:ascii="Tahoma" w:hAnsi="Tahoma" w:cs="Tahoma"/>
                                  <w:color w:val="000000" w:themeColor="text1"/>
                                  <w:sz w:val="22"/>
                                  <w:szCs w:val="22"/>
                                </w:rPr>
                                <w:t>https://deiacampodonico.com</w:t>
                              </w:r>
                            </w:hyperlink>
                          </w:p>
                          <w:p w14:paraId="5095D0CD" w14:textId="77777777" w:rsidR="007D5842" w:rsidRPr="007D5842" w:rsidRDefault="007D5842" w:rsidP="00130811">
                            <w:pPr>
                              <w:spacing w:line="360" w:lineRule="auto"/>
                              <w:ind w:left="1440" w:firstLine="720"/>
                              <w:jc w:val="center"/>
                              <w:rPr>
                                <w:rStyle w:val="Hyperlink"/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:u w:val="none"/>
                              </w:rPr>
                            </w:pPr>
                          </w:p>
                          <w:p w14:paraId="01BAC963" w14:textId="0BE72A0E" w:rsidR="00130811" w:rsidRPr="00F10CB6" w:rsidRDefault="00F10CB6" w:rsidP="00F10CB6">
                            <w:pPr>
                              <w:spacing w:line="480" w:lineRule="auto"/>
                              <w:ind w:left="1440" w:firstLine="720"/>
                              <w:rPr>
                                <w:rFonts w:ascii="Tahoma" w:hAnsi="Tahoma" w:cs="Tahom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Eyes: Green   Hair: Brown   </w:t>
                            </w:r>
                            <w:r w:rsidR="00130811" w:rsidRPr="009D7855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Height: </w:t>
                            </w:r>
                            <w:r w:rsidR="004B18B8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>5’5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”    </w:t>
                            </w:r>
                            <w:r w:rsidR="00130811" w:rsidRPr="009D7855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Mezzo: F3 - G5 </w:t>
                            </w:r>
                            <w:r>
                              <w:t xml:space="preserve">| </w:t>
                            </w:r>
                            <w:r w:rsidR="00130811" w:rsidRPr="009D7855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>Soprano to A5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890F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-69.5pt;margin-top:-70.35pt;width:575.95pt;height:71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" fillcolor="white [3201]" stroked="f" strokeweight=".5pt">
                <v:textbox>
                  <w:txbxContent>
                    <w:p w14:paraId="7064BB37" w14:textId="77777777" w:rsidR="007D5842" w:rsidRPr="007D5842" w:rsidRDefault="007D5842" w:rsidP="00130811">
                      <w:pPr>
                        <w:ind w:left="2160"/>
                        <w:jc w:val="center"/>
                        <w:rPr>
                          <w:rFonts w:ascii="Tahoma" w:hAnsi="Tahoma" w:cs="Tahoma"/>
                          <w:b/>
                          <w:bCs/>
                        </w:rPr>
                      </w:pPr>
                    </w:p>
                    <w:p w14:paraId="636F2AA2" w14:textId="6DDA5C60" w:rsidR="00130811" w:rsidRDefault="004B18B8" w:rsidP="004B18B8">
                      <w:pP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ab/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ab/>
                        <w:t xml:space="preserve">         </w:t>
                      </w:r>
                      <w:r w:rsidR="00130811" w:rsidRPr="00BA64CA">
                        <w:rPr>
                          <w:rFonts w:ascii="Tahoma" w:hAnsi="Tahoma" w:cs="Tahoma"/>
                          <w:b/>
                          <w:bCs/>
                          <w:sz w:val="36"/>
                          <w:szCs w:val="36"/>
                        </w:rPr>
                        <w:t>DEIA CLARA CAMPODONICO</w:t>
                      </w:r>
                    </w:p>
                    <w:p w14:paraId="3AC37A38" w14:textId="77777777" w:rsidR="007D5842" w:rsidRPr="007D5842" w:rsidRDefault="007D5842" w:rsidP="00130811">
                      <w:pPr>
                        <w:ind w:left="2160"/>
                        <w:jc w:val="center"/>
                        <w:rPr>
                          <w:rFonts w:ascii="Tahoma" w:hAnsi="Tahoma" w:cs="Tahoma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7834895C" w14:textId="77777777" w:rsidR="00130811" w:rsidRPr="009D7855" w:rsidRDefault="00130811" w:rsidP="00130811">
                      <w:pPr>
                        <w:rPr>
                          <w:rFonts w:ascii="Tahoma" w:hAnsi="Tahoma" w:cs="Tahoma"/>
                          <w:b/>
                          <w:bCs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12869885" w14:textId="6DABE15D" w:rsidR="00130811" w:rsidRDefault="004B18B8" w:rsidP="004B18B8">
                      <w:pPr>
                        <w:spacing w:line="360" w:lineRule="auto"/>
                        <w:ind w:left="1440" w:firstLine="720"/>
                        <w:rPr>
                          <w:rStyle w:val="Hyperlink"/>
                          <w:rFonts w:ascii="Tahoma" w:hAnsi="Tahoma" w:cs="Tahoma"/>
                          <w:color w:val="000000" w:themeColor="text1"/>
                          <w:sz w:val="22"/>
                          <w:szCs w:val="22"/>
                          <w:u w:val="none"/>
                        </w:rPr>
                      </w:pP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  </w:t>
                      </w:r>
                      <w:r w:rsidRPr="004B18B8">
                        <w:rPr>
                          <w:rFonts w:ascii="Tahoma" w:hAnsi="Tahoma" w:cs="Tahoma"/>
                          <w:sz w:val="22"/>
                          <w:szCs w:val="22"/>
                        </w:rPr>
                        <w:t>de</w:t>
                      </w:r>
                      <w:r>
                        <w:rPr>
                          <w:rFonts w:ascii="Tahoma" w:hAnsi="Tahoma" w:cs="Tahoma"/>
                          <w:sz w:val="22"/>
                          <w:szCs w:val="22"/>
                        </w:rPr>
                        <w:t>iaccxo@gmail.com</w:t>
                      </w:r>
                      <w:r w:rsidR="00130811" w:rsidRPr="009D7855">
                        <w:rPr>
                          <w:rStyle w:val="Hyperlink"/>
                          <w:rFonts w:ascii="Tahoma" w:hAnsi="Tahoma" w:cs="Tahoma"/>
                          <w:color w:val="000000" w:themeColor="text1"/>
                          <w:sz w:val="22"/>
                          <w:szCs w:val="22"/>
                          <w:u w:val="none"/>
                        </w:rPr>
                        <w:t xml:space="preserve">   </w:t>
                      </w:r>
                      <w:r>
                        <w:rPr>
                          <w:rStyle w:val="Hyperlink"/>
                          <w:rFonts w:ascii="Tahoma" w:hAnsi="Tahoma" w:cs="Tahoma"/>
                          <w:color w:val="000000" w:themeColor="text1"/>
                          <w:sz w:val="22"/>
                          <w:szCs w:val="22"/>
                          <w:u w:val="none"/>
                        </w:rPr>
                        <w:tab/>
                      </w:r>
                      <w:r w:rsidR="00130811" w:rsidRPr="009D7855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 xml:space="preserve">310/849-0599   </w:t>
                      </w:r>
                      <w:r w:rsidR="00F10CB6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 xml:space="preserve">       </w:t>
                      </w:r>
                      <w:r w:rsidR="00130811" w:rsidRPr="00416C2F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hyperlink r:id="rId10" w:history="1">
                        <w:r w:rsidRPr="00416C2F">
                          <w:rPr>
                            <w:rStyle w:val="Hyperlink"/>
                            <w:rFonts w:ascii="Tahoma" w:hAnsi="Tahoma" w:cs="Tahoma"/>
                            <w:color w:val="000000" w:themeColor="text1"/>
                            <w:sz w:val="22"/>
                            <w:szCs w:val="22"/>
                          </w:rPr>
                          <w:t>https://deiacampodonico.com</w:t>
                        </w:r>
                      </w:hyperlink>
                    </w:p>
                    <w:p w14:paraId="5095D0CD" w14:textId="77777777" w:rsidR="007D5842" w:rsidRPr="007D5842" w:rsidRDefault="007D5842" w:rsidP="00130811">
                      <w:pPr>
                        <w:spacing w:line="360" w:lineRule="auto"/>
                        <w:ind w:left="1440" w:firstLine="720"/>
                        <w:jc w:val="center"/>
                        <w:rPr>
                          <w:rStyle w:val="Hyperlink"/>
                          <w:rFonts w:ascii="Tahoma" w:hAnsi="Tahoma" w:cs="Tahoma"/>
                          <w:color w:val="000000" w:themeColor="text1"/>
                          <w:sz w:val="10"/>
                          <w:szCs w:val="10"/>
                          <w:u w:val="none"/>
                        </w:rPr>
                      </w:pPr>
                    </w:p>
                    <w:p w14:paraId="01BAC963" w14:textId="0BE72A0E" w:rsidR="00130811" w:rsidRPr="00F10CB6" w:rsidRDefault="00F10CB6" w:rsidP="00F10CB6">
                      <w:pPr>
                        <w:spacing w:line="480" w:lineRule="auto"/>
                        <w:ind w:left="1440" w:firstLine="720"/>
                        <w:rPr>
                          <w:rFonts w:ascii="Tahoma" w:hAnsi="Tahoma" w:cs="Tahoma"/>
                          <w:color w:val="000000" w:themeColor="text1"/>
                        </w:rPr>
                      </w:pPr>
                      <w:r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 xml:space="preserve">    Eyes: Green   Hair: Brown   </w:t>
                      </w:r>
                      <w:r w:rsidR="00130811" w:rsidRPr="009D7855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 xml:space="preserve">Height: </w:t>
                      </w:r>
                      <w:r w:rsidR="004B18B8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>5’5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 xml:space="preserve">”    </w:t>
                      </w:r>
                      <w:r w:rsidR="00130811" w:rsidRPr="009D7855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 xml:space="preserve">Mezzo: F3 - G5 </w:t>
                      </w:r>
                      <w:r>
                        <w:t xml:space="preserve">| </w:t>
                      </w:r>
                      <w:r w:rsidR="00130811" w:rsidRPr="009D7855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>Soprano to A5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B7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A00"/>
    <w:rsid w:val="000046AB"/>
    <w:rsid w:val="0000683B"/>
    <w:rsid w:val="000713CA"/>
    <w:rsid w:val="000D5CE1"/>
    <w:rsid w:val="00130811"/>
    <w:rsid w:val="00251A00"/>
    <w:rsid w:val="003027A0"/>
    <w:rsid w:val="003A5B55"/>
    <w:rsid w:val="003B7A8F"/>
    <w:rsid w:val="00416C2F"/>
    <w:rsid w:val="004579AD"/>
    <w:rsid w:val="00465F85"/>
    <w:rsid w:val="004B18B8"/>
    <w:rsid w:val="005935BC"/>
    <w:rsid w:val="00733D9D"/>
    <w:rsid w:val="00786728"/>
    <w:rsid w:val="00793B3A"/>
    <w:rsid w:val="007D5842"/>
    <w:rsid w:val="00807E27"/>
    <w:rsid w:val="008B42A9"/>
    <w:rsid w:val="008D2D61"/>
    <w:rsid w:val="00925E25"/>
    <w:rsid w:val="00A27081"/>
    <w:rsid w:val="00AD28DD"/>
    <w:rsid w:val="00B1575F"/>
    <w:rsid w:val="00B87495"/>
    <w:rsid w:val="00E1193D"/>
    <w:rsid w:val="00E16198"/>
    <w:rsid w:val="00EC0A27"/>
    <w:rsid w:val="00F1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9A2D6"/>
  <w15:chartTrackingRefBased/>
  <w15:docId w15:val="{7DAB2D41-DDF5-B542-B7AB-DCB74D11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811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081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81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81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81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81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81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81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81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81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8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81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811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811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8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0811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811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0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deiacampodonic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eiacampodonico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orey-admin/Library/Containers/com.apple.mail/Data/Library/Mail%20Downloads/C996886E-D609-4515-86AA-F8158D2A51BC/Deia%20Resume%208x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DA31FA-7733-744F-9300-95101E484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Deia Resume 8x10.dotx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corey-admin</dc:creator>
  <cp:keywords/>
  <dc:description/>
  <cp:lastModifiedBy>Corey Campodonico</cp:lastModifiedBy>
  <cp:revision>3</cp:revision>
  <cp:lastPrinted>2026-09-11T22:22:00Z</cp:lastPrinted>
  <dcterms:created xsi:type="dcterms:W3CDTF">2026-09-11T22:22:00Z</dcterms:created>
  <dcterms:modified xsi:type="dcterms:W3CDTF">2026-09-11T22:22:00Z</dcterms:modified>
</cp:coreProperties>
</file>